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3BA" w:rsidRDefault="00D87C57" w:rsidP="004E6B43">
      <w:pPr>
        <w:pStyle w:val="Headtitle"/>
      </w:pPr>
      <w:bookmarkStart w:id="0" w:name="_GoBack"/>
      <w:bookmarkEnd w:id="0"/>
      <w:r>
        <w:t>H</w:t>
      </w:r>
      <w:r w:rsidR="00A10F0F">
        <w:t>ead Title</w:t>
      </w:r>
      <w:r w:rsidR="00A10F0F" w:rsidRPr="00A10F0F">
        <w:t xml:space="preserve"> </w:t>
      </w:r>
      <w:r w:rsidR="00A10F0F">
        <w:t>Head Title</w:t>
      </w:r>
      <w:r w:rsidR="00A10F0F" w:rsidRPr="00A10F0F">
        <w:t xml:space="preserve"> </w:t>
      </w:r>
      <w:r w:rsidR="00A10F0F">
        <w:t>Head Title</w:t>
      </w:r>
      <w:r w:rsidR="00A10F0F" w:rsidRPr="00A10F0F">
        <w:t xml:space="preserve"> </w:t>
      </w:r>
      <w:r w:rsidR="00A10F0F">
        <w:t>Head Title</w:t>
      </w:r>
      <w:r w:rsidR="00A10F0F" w:rsidRPr="00A10F0F">
        <w:t xml:space="preserve"> </w:t>
      </w:r>
      <w:r w:rsidR="00A10F0F">
        <w:t>Head Title</w:t>
      </w:r>
      <w:r w:rsidR="00A10F0F" w:rsidRPr="00A10F0F">
        <w:t xml:space="preserve"> </w:t>
      </w:r>
      <w:r w:rsidR="00A10F0F">
        <w:t>Head Title</w:t>
      </w:r>
      <w:r w:rsidR="00A10F0F" w:rsidRPr="00A10F0F">
        <w:t xml:space="preserve"> </w:t>
      </w:r>
      <w:r w:rsidR="00A10F0F">
        <w:t>Head Title</w:t>
      </w:r>
      <w:r w:rsidR="00A10F0F" w:rsidRPr="00A10F0F">
        <w:t xml:space="preserve"> </w:t>
      </w:r>
      <w:r w:rsidR="00413BFD">
        <w:t>Head Title</w:t>
      </w:r>
      <w:r w:rsidR="00A10F0F" w:rsidRPr="00A10F0F">
        <w:t xml:space="preserve"> </w:t>
      </w:r>
      <w:r w:rsidR="00A10F0F">
        <w:t>Head Title</w:t>
      </w:r>
      <w:r w:rsidR="00A10F0F" w:rsidRPr="00A10F0F">
        <w:t xml:space="preserve"> </w:t>
      </w:r>
      <w:r w:rsidR="00A10F0F">
        <w:t>Head Title</w:t>
      </w:r>
      <w:r w:rsidR="00A10F0F" w:rsidRPr="00A10F0F">
        <w:t xml:space="preserve"> </w:t>
      </w:r>
      <w:r w:rsidR="00A10F0F">
        <w:t>Head Title</w:t>
      </w:r>
      <w:r w:rsidR="00A10F0F" w:rsidRPr="00A10F0F">
        <w:t xml:space="preserve"> </w:t>
      </w:r>
      <w:r w:rsidR="00A10F0F">
        <w:t>Head Title</w:t>
      </w:r>
      <w:r w:rsidR="00A10F0F" w:rsidRPr="00A10F0F">
        <w:t xml:space="preserve"> </w:t>
      </w:r>
      <w:r w:rsidR="00A10F0F">
        <w:t>Head Title</w:t>
      </w:r>
      <w:r w:rsidR="00A10F0F" w:rsidRPr="00A10F0F">
        <w:t xml:space="preserve"> </w:t>
      </w:r>
      <w:r w:rsidR="00A10F0F">
        <w:t>Head Title</w:t>
      </w:r>
      <w:r w:rsidR="00A10F0F" w:rsidRPr="00A10F0F">
        <w:t xml:space="preserve"> </w:t>
      </w:r>
      <w:r w:rsidR="00A10F0F">
        <w:t>Head Title</w:t>
      </w:r>
    </w:p>
    <w:p w:rsidR="00D87C57" w:rsidRDefault="00D87C57" w:rsidP="004E6B43">
      <w:pPr>
        <w:pStyle w:val="Authorname"/>
      </w:pPr>
      <w:r>
        <w:t>Author</w:t>
      </w:r>
      <w:r w:rsidR="004E6B43">
        <w:t xml:space="preserve"> 1</w:t>
      </w:r>
      <w:bookmarkStart w:id="1" w:name="a"/>
      <w:bookmarkEnd w:id="1"/>
      <w:r w:rsidR="00570207" w:rsidRPr="00570207">
        <w:rPr>
          <w:vertAlign w:val="superscript"/>
        </w:rPr>
        <w:t>a</w:t>
      </w:r>
      <w:r w:rsidR="004E6B43">
        <w:t xml:space="preserve"> – Author 2</w:t>
      </w:r>
      <w:r w:rsidR="00570207" w:rsidRPr="00570207">
        <w:rPr>
          <w:vertAlign w:val="superscript"/>
        </w:rPr>
        <w:t>b</w:t>
      </w:r>
      <w:r w:rsidR="004E6B43">
        <w:t xml:space="preserve"> – Author 3</w:t>
      </w:r>
      <w:r w:rsidR="00570207" w:rsidRPr="00570207">
        <w:rPr>
          <w:vertAlign w:val="superscript"/>
        </w:rPr>
        <w:t>c</w:t>
      </w:r>
      <w:r w:rsidR="004E6B43">
        <w:t xml:space="preserve"> – Author 4</w:t>
      </w:r>
      <w:r w:rsidR="00570207" w:rsidRPr="00570207">
        <w:rPr>
          <w:vertAlign w:val="superscript"/>
        </w:rPr>
        <w:t>d</w:t>
      </w:r>
    </w:p>
    <w:p w:rsidR="00D87C57" w:rsidRDefault="00570207" w:rsidP="004E6B43">
      <w:pPr>
        <w:pStyle w:val="Authoraffiliation"/>
      </w:pPr>
      <w:r>
        <w:rPr>
          <w:vertAlign w:val="superscript"/>
        </w:rPr>
        <w:t>a</w:t>
      </w:r>
      <w:r w:rsidR="00A10F0F">
        <w:rPr>
          <w:rStyle w:val="Odkaznapoznmkupodiarou"/>
        </w:rPr>
        <w:footnoteReference w:id="2"/>
      </w:r>
      <w:r w:rsidR="00D87C57">
        <w:t>Af</w:t>
      </w:r>
      <w:r w:rsidR="00FD542B">
        <w:t>f</w:t>
      </w:r>
      <w:r w:rsidR="00D87C57">
        <w:t>iliation</w:t>
      </w:r>
      <w:r w:rsidR="004E6B43">
        <w:t xml:space="preserve"> of first author</w:t>
      </w:r>
      <w:r>
        <w:t>, ex. Department of mathematics, Faculty of Natural Sciences, Constantine the Philosopher University in Nitra, Tr. A. Hlinku 1, SK-949 74 Nitra</w:t>
      </w:r>
      <w:r w:rsidR="00FD542B">
        <w:t xml:space="preserve">, </w:t>
      </w:r>
    </w:p>
    <w:p w:rsidR="004E6B43" w:rsidRDefault="00570207" w:rsidP="004E6B43">
      <w:pPr>
        <w:pStyle w:val="Authoraffiliation"/>
      </w:pPr>
      <w:r w:rsidRPr="00570207">
        <w:rPr>
          <w:vertAlign w:val="superscript"/>
        </w:rPr>
        <w:t>b</w:t>
      </w:r>
      <w:r w:rsidR="004E6B43">
        <w:t>A</w:t>
      </w:r>
      <w:r w:rsidR="00FD542B">
        <w:t>f</w:t>
      </w:r>
      <w:r w:rsidR="004E6B43">
        <w:t>filiation of second author</w:t>
      </w:r>
      <w:r w:rsidR="0011734D">
        <w:t xml:space="preserve"> </w:t>
      </w:r>
      <w:r w:rsidR="0011734D" w:rsidRPr="006D0AD8">
        <w:rPr>
          <w:color w:val="FF0000"/>
        </w:rPr>
        <w:t>(if adress is diferent that first one)</w:t>
      </w:r>
    </w:p>
    <w:p w:rsidR="004E6B43" w:rsidRDefault="00570207" w:rsidP="004E6B43">
      <w:pPr>
        <w:pStyle w:val="Authoraffiliation"/>
      </w:pPr>
      <w:r w:rsidRPr="00570207">
        <w:rPr>
          <w:vertAlign w:val="superscript"/>
        </w:rPr>
        <w:t>c</w:t>
      </w:r>
      <w:r w:rsidR="004E6B43">
        <w:t>A</w:t>
      </w:r>
      <w:r w:rsidR="00FD542B">
        <w:t>f</w:t>
      </w:r>
      <w:r w:rsidR="004E6B43">
        <w:t>filiation of third author</w:t>
      </w:r>
      <w:r w:rsidR="00231A54">
        <w:t xml:space="preserve"> </w:t>
      </w:r>
      <w:r w:rsidR="00231A54" w:rsidRPr="006D0AD8">
        <w:rPr>
          <w:color w:val="FF0000"/>
        </w:rPr>
        <w:t>(if adress is diferent that first one)</w:t>
      </w:r>
    </w:p>
    <w:p w:rsidR="004E6B43" w:rsidRDefault="00570207" w:rsidP="004E6B43">
      <w:pPr>
        <w:pStyle w:val="Authoraffiliation"/>
      </w:pPr>
      <w:r w:rsidRPr="00570207">
        <w:rPr>
          <w:vertAlign w:val="superscript"/>
        </w:rPr>
        <w:t>d</w:t>
      </w:r>
      <w:r w:rsidR="004E6B43">
        <w:t>Af</w:t>
      </w:r>
      <w:r w:rsidR="00FD542B">
        <w:t>f</w:t>
      </w:r>
      <w:r w:rsidR="004E6B43">
        <w:t>iliation of fourth author</w:t>
      </w:r>
      <w:r w:rsidR="00231A54">
        <w:t xml:space="preserve"> </w:t>
      </w:r>
      <w:r w:rsidR="00231A54" w:rsidRPr="006D0AD8">
        <w:rPr>
          <w:color w:val="FF0000"/>
        </w:rPr>
        <w:t>(if adress is diferent that first one)</w:t>
      </w:r>
    </w:p>
    <w:p w:rsidR="006D0AD8" w:rsidRDefault="006D0AD8" w:rsidP="004E6B43">
      <w:pPr>
        <w:pStyle w:val="Authoraffiliation"/>
      </w:pPr>
    </w:p>
    <w:p w:rsidR="0011734D" w:rsidRDefault="0011734D" w:rsidP="006D0AD8">
      <w:pPr>
        <w:pStyle w:val="Dates"/>
      </w:pPr>
      <w:r w:rsidRPr="006D0AD8">
        <w:t xml:space="preserve">Received </w:t>
      </w:r>
      <w:r w:rsidR="00AD2BAF">
        <w:t>XXXXXX</w:t>
      </w:r>
      <w:r w:rsidRPr="006D0AD8">
        <w:t xml:space="preserve">; received in revised form </w:t>
      </w:r>
      <w:r w:rsidR="00AD2BAF">
        <w:t>XXXXXX</w:t>
      </w:r>
      <w:r w:rsidRPr="006D0AD8">
        <w:t xml:space="preserve">; accepted </w:t>
      </w:r>
      <w:r w:rsidR="00AD2BAF">
        <w:t>XXXXXX</w:t>
      </w:r>
    </w:p>
    <w:p w:rsidR="00D87C57" w:rsidRDefault="00D87C57">
      <w:pPr>
        <w:pBdr>
          <w:bottom w:val="single" w:sz="12" w:space="1" w:color="auto"/>
        </w:pBdr>
      </w:pPr>
    </w:p>
    <w:p w:rsidR="004E6B43" w:rsidRDefault="00D87C57" w:rsidP="00570207">
      <w:pPr>
        <w:pStyle w:val="Abstracttitle"/>
      </w:pPr>
      <w:r>
        <w:t>Abstract</w:t>
      </w:r>
    </w:p>
    <w:p w:rsidR="00D87C57" w:rsidRDefault="004E6B43" w:rsidP="00570207">
      <w:pPr>
        <w:pStyle w:val="Abstracttext"/>
      </w:pPr>
      <w:r>
        <w:t>T</w:t>
      </w:r>
      <w:r w:rsidR="00D87C57">
        <w:t xml:space="preserve">ext text text text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 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 text</w:t>
      </w:r>
      <w:r w:rsidRPr="004E6B43">
        <w:t xml:space="preserve"> </w:t>
      </w:r>
      <w:r>
        <w:t>text text text</w:t>
      </w:r>
      <w:r w:rsidR="00B66428">
        <w:t xml:space="preserve"> (100 – 200 words)</w:t>
      </w:r>
      <w:r>
        <w:t>.</w:t>
      </w:r>
    </w:p>
    <w:p w:rsidR="004E5C20" w:rsidRDefault="00D87C57" w:rsidP="004E5C20">
      <w:pPr>
        <w:pStyle w:val="Abstracttext"/>
        <w:pBdr>
          <w:bottom w:val="single" w:sz="12" w:space="1" w:color="auto"/>
        </w:pBdr>
      </w:pPr>
      <w:r w:rsidRPr="006D0AD8">
        <w:rPr>
          <w:rStyle w:val="AbstracttitleChar"/>
        </w:rPr>
        <w:t>Keywords</w:t>
      </w:r>
      <w:r>
        <w:t>:</w:t>
      </w:r>
      <w:r w:rsidR="004E6B43">
        <w:t xml:space="preserve"> </w:t>
      </w:r>
      <w:r w:rsidR="00B66428">
        <w:t>3 – 5 words</w:t>
      </w:r>
      <w:r w:rsidR="004E6B43">
        <w:t>.</w:t>
      </w:r>
    </w:p>
    <w:p w:rsidR="0011734D" w:rsidRDefault="0011734D" w:rsidP="004E5C20">
      <w:pPr>
        <w:pStyle w:val="Abstracttext"/>
        <w:pBdr>
          <w:bottom w:val="single" w:sz="12" w:space="1" w:color="auto"/>
        </w:pBdr>
      </w:pPr>
      <w:r w:rsidRPr="006D0AD8">
        <w:rPr>
          <w:rStyle w:val="AbstracttitleChar"/>
        </w:rPr>
        <w:t>C</w:t>
      </w:r>
      <w:r w:rsidR="006D0AD8">
        <w:rPr>
          <w:rStyle w:val="AbstracttitleChar"/>
        </w:rPr>
        <w:t>lassification</w:t>
      </w:r>
      <w:r w:rsidR="00693767">
        <w:t xml:space="preserve">: </w:t>
      </w:r>
      <w:r w:rsidR="00693767" w:rsidRPr="00693767">
        <w:t>http://www.imvibl.org/dmbl/novosti/zdm_didactical_mathematics_mlassification.pdf</w:t>
      </w:r>
      <w:r w:rsidR="00693767">
        <w:t xml:space="preserve"> or </w:t>
      </w:r>
      <w:r w:rsidR="00693767" w:rsidRPr="00693767">
        <w:t>http://www.ams.org/msc/pdfs/classifications2000.pdf</w:t>
      </w:r>
    </w:p>
    <w:p w:rsidR="00D87C57" w:rsidRDefault="004E6B43" w:rsidP="00FD542B">
      <w:pPr>
        <w:pStyle w:val="Nadpis11"/>
      </w:pPr>
      <w:r>
        <w:t>Introduction</w:t>
      </w:r>
    </w:p>
    <w:p w:rsidR="00A10F0F" w:rsidRDefault="00FD542B" w:rsidP="00FD542B">
      <w:pPr>
        <w:pStyle w:val="Textofarticle"/>
      </w:pPr>
      <w:r>
        <w:t>Text of article Text of article 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articleText of article Text of article 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 xml:space="preserve">Text of article </w:t>
      </w:r>
    </w:p>
    <w:p w:rsidR="00A10F0F" w:rsidRDefault="00FD542B" w:rsidP="00FD542B">
      <w:pPr>
        <w:pStyle w:val="Textofarticle"/>
      </w:pPr>
      <w:r>
        <w:t>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lastRenderedPageBreak/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articleText of article Text of article 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articleText of article Text of article 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 xml:space="preserve">Text of article </w:t>
      </w:r>
    </w:p>
    <w:p w:rsidR="00A10F0F" w:rsidRDefault="00A10F0F" w:rsidP="00A10F0F">
      <w:pPr>
        <w:pStyle w:val="Nadpis11"/>
      </w:pPr>
      <w:r>
        <w:t xml:space="preserve">Heading 1 </w:t>
      </w:r>
    </w:p>
    <w:p w:rsidR="00A10F0F" w:rsidRDefault="00FD542B" w:rsidP="00FD542B">
      <w:pPr>
        <w:pStyle w:val="Textofarticle"/>
      </w:pPr>
      <w:r>
        <w:t>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 xml:space="preserve">Text of article </w:t>
      </w:r>
    </w:p>
    <w:p w:rsidR="00A10F0F" w:rsidRDefault="00A10F0F" w:rsidP="00A10F0F">
      <w:pPr>
        <w:pStyle w:val="Nadpis21"/>
      </w:pPr>
      <w:r>
        <w:t>Heading 2</w:t>
      </w:r>
    </w:p>
    <w:p w:rsidR="00A10F0F" w:rsidRDefault="00FD542B" w:rsidP="00FD542B">
      <w:pPr>
        <w:pStyle w:val="Textofarticle"/>
      </w:pPr>
      <w:r>
        <w:t>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articleText of article Text of article 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articleText of article Text of article 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</w:p>
    <w:p w:rsidR="00A10F0F" w:rsidRDefault="00A10F0F" w:rsidP="00A10F0F">
      <w:pPr>
        <w:pStyle w:val="Nadpis31"/>
      </w:pPr>
      <w:r>
        <w:t>Heading 3</w:t>
      </w:r>
    </w:p>
    <w:p w:rsidR="00A10F0F" w:rsidRDefault="00FD542B" w:rsidP="00FD542B">
      <w:pPr>
        <w:pStyle w:val="Textofarticle"/>
      </w:pP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</w:p>
    <w:p w:rsidR="001B0EF1" w:rsidRDefault="00915C59" w:rsidP="00693767">
      <w:pPr>
        <w:pStyle w:val="Figure"/>
        <w:keepNext/>
      </w:pPr>
      <w:r w:rsidRPr="00C12693">
        <w:rPr>
          <w:lang w:val="cs-CZ" w:eastAsia="cs-CZ"/>
        </w:rPr>
        <w:lastRenderedPageBreak/>
        <w:drawing>
          <wp:inline distT="0" distB="0" distL="0" distR="0">
            <wp:extent cx="2057400" cy="2019300"/>
            <wp:effectExtent l="0" t="0" r="0" b="0"/>
            <wp:docPr id="3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F0F" w:rsidRDefault="001B0EF1" w:rsidP="00A00B5B">
      <w:pPr>
        <w:pStyle w:val="Figuredescription"/>
      </w:pPr>
      <w:r w:rsidRPr="00A00B5B">
        <w:rPr>
          <w:b/>
        </w:rPr>
        <w:t xml:space="preserve">Figure </w:t>
      </w:r>
      <w:r w:rsidR="007A55EC" w:rsidRPr="00A00B5B">
        <w:rPr>
          <w:b/>
        </w:rPr>
        <w:fldChar w:fldCharType="begin"/>
      </w:r>
      <w:r w:rsidRPr="00A00B5B">
        <w:rPr>
          <w:b/>
        </w:rPr>
        <w:instrText xml:space="preserve"> SEQ Figure \* ARABIC </w:instrText>
      </w:r>
      <w:r w:rsidR="007A55EC" w:rsidRPr="00A00B5B">
        <w:rPr>
          <w:b/>
        </w:rPr>
        <w:fldChar w:fldCharType="separate"/>
      </w:r>
      <w:r w:rsidR="00AD2BAF">
        <w:rPr>
          <w:b/>
        </w:rPr>
        <w:t>1</w:t>
      </w:r>
      <w:r w:rsidR="007A55EC" w:rsidRPr="00A00B5B">
        <w:rPr>
          <w:b/>
        </w:rPr>
        <w:fldChar w:fldCharType="end"/>
      </w:r>
      <w:r>
        <w:t xml:space="preserve">: </w:t>
      </w:r>
      <w:r w:rsidRPr="001B0EF1">
        <w:t>Description</w:t>
      </w:r>
      <w:r>
        <w:t xml:space="preserve"> not necessary; the same for graphs</w:t>
      </w:r>
      <w:r w:rsidR="00B66428">
        <w:t xml:space="preserve"> (i</w:t>
      </w:r>
      <w:r w:rsidR="00B66428" w:rsidRPr="00B66428">
        <w:t xml:space="preserve">t </w:t>
      </w:r>
      <w:r w:rsidR="00B66428">
        <w:t>is</w:t>
      </w:r>
      <w:r w:rsidR="00B66428" w:rsidRPr="00B66428">
        <w:t xml:space="preserve"> important to refer all the figures in the text: “see Figure 1”;”in Figure 1”, etc</w:t>
      </w:r>
      <w:r w:rsidR="00B66428">
        <w:t>)</w:t>
      </w:r>
    </w:p>
    <w:p w:rsidR="001B0EF1" w:rsidRDefault="00FD542B" w:rsidP="00FD542B">
      <w:pPr>
        <w:pStyle w:val="Textofarticle"/>
      </w:pP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articleText of article Text of article 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</w:p>
    <w:p w:rsidR="001B0EF1" w:rsidRDefault="001B0EF1" w:rsidP="001B0EF1">
      <w:pPr>
        <w:pStyle w:val="Nadpis11"/>
      </w:pPr>
      <w:r>
        <w:t xml:space="preserve">Heading 1 </w:t>
      </w:r>
    </w:p>
    <w:p w:rsidR="001B0EF1" w:rsidRDefault="001B0EF1" w:rsidP="001B0EF1">
      <w:pPr>
        <w:pStyle w:val="Textofarticle"/>
      </w:pPr>
      <w:r>
        <w:t>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 xml:space="preserve">Text of article </w:t>
      </w:r>
    </w:p>
    <w:p w:rsidR="001B0EF1" w:rsidRDefault="001B0EF1" w:rsidP="001B0EF1">
      <w:pPr>
        <w:pStyle w:val="Nadpis21"/>
      </w:pPr>
      <w:r>
        <w:t>Heading 2</w:t>
      </w:r>
    </w:p>
    <w:p w:rsidR="001B0EF1" w:rsidRDefault="001B0EF1" w:rsidP="001B0EF1">
      <w:pPr>
        <w:pStyle w:val="Textofarticle"/>
      </w:pPr>
      <w:r>
        <w:t>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articleText of article Text of article 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articleText of article Text of article 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</w:p>
    <w:p w:rsidR="001B0EF1" w:rsidRDefault="001B0EF1" w:rsidP="001B0EF1">
      <w:pPr>
        <w:pStyle w:val="Nadpis31"/>
      </w:pPr>
      <w:r>
        <w:t>Heading 3</w:t>
      </w:r>
    </w:p>
    <w:p w:rsidR="001B0EF1" w:rsidRDefault="001B0EF1" w:rsidP="001B0EF1">
      <w:pPr>
        <w:pStyle w:val="Textofarticle"/>
      </w:pP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</w:t>
      </w:r>
    </w:p>
    <w:p w:rsidR="00A00B5B" w:rsidRDefault="00FD542B" w:rsidP="00FD542B">
      <w:pPr>
        <w:pStyle w:val="Textofarticle"/>
      </w:pPr>
      <w:r>
        <w:lastRenderedPageBreak/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</w:p>
    <w:p w:rsidR="00A00B5B" w:rsidRDefault="00A00B5B" w:rsidP="00FD542B">
      <w:pPr>
        <w:pStyle w:val="Textofarticle"/>
      </w:pPr>
    </w:p>
    <w:p w:rsidR="00A00B5B" w:rsidRDefault="00A00B5B" w:rsidP="00A00B5B">
      <w:pPr>
        <w:pStyle w:val="TableDescription"/>
      </w:pPr>
      <w:r w:rsidRPr="00A00B5B">
        <w:rPr>
          <w:b/>
        </w:rPr>
        <w:t xml:space="preserve">Table </w:t>
      </w:r>
      <w:r w:rsidR="007A55EC" w:rsidRPr="00A00B5B">
        <w:rPr>
          <w:b/>
        </w:rPr>
        <w:fldChar w:fldCharType="begin"/>
      </w:r>
      <w:r w:rsidRPr="00A00B5B">
        <w:rPr>
          <w:b/>
        </w:rPr>
        <w:instrText xml:space="preserve"> SEQ Table \* ARABIC </w:instrText>
      </w:r>
      <w:r w:rsidR="007A55EC" w:rsidRPr="00A00B5B">
        <w:rPr>
          <w:b/>
        </w:rPr>
        <w:fldChar w:fldCharType="separate"/>
      </w:r>
      <w:r w:rsidR="00AD2BAF">
        <w:rPr>
          <w:b/>
        </w:rPr>
        <w:t>1</w:t>
      </w:r>
      <w:r w:rsidR="007A55EC" w:rsidRPr="00A00B5B">
        <w:rPr>
          <w:b/>
        </w:rPr>
        <w:fldChar w:fldCharType="end"/>
      </w:r>
      <w:r>
        <w:t>: Description not necessary</w:t>
      </w:r>
      <w:r w:rsidR="00B66428">
        <w:t xml:space="preserve"> (</w:t>
      </w:r>
      <w:r w:rsidR="00B66428" w:rsidRPr="00B66428">
        <w:t>it is important to refer all the figures in the text: “see Figure 1”;”in Figure 1”, etc)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20"/>
        <w:gridCol w:w="3021"/>
        <w:gridCol w:w="3021"/>
      </w:tblGrid>
      <w:tr w:rsidR="00A00B5B" w:rsidRPr="00454F12" w:rsidTr="00454F12">
        <w:tc>
          <w:tcPr>
            <w:tcW w:w="3020" w:type="dxa"/>
            <w:shd w:val="clear" w:color="auto" w:fill="auto"/>
          </w:tcPr>
          <w:p w:rsidR="00A00B5B" w:rsidRPr="00454F12" w:rsidRDefault="00A00B5B" w:rsidP="00FD542B">
            <w:pPr>
              <w:pStyle w:val="Textofarticle"/>
            </w:pPr>
          </w:p>
        </w:tc>
        <w:tc>
          <w:tcPr>
            <w:tcW w:w="3021" w:type="dxa"/>
            <w:shd w:val="clear" w:color="auto" w:fill="auto"/>
          </w:tcPr>
          <w:p w:rsidR="00A00B5B" w:rsidRPr="00454F12" w:rsidRDefault="00A00B5B" w:rsidP="00FD542B">
            <w:pPr>
              <w:pStyle w:val="Textofarticle"/>
            </w:pPr>
          </w:p>
        </w:tc>
        <w:tc>
          <w:tcPr>
            <w:tcW w:w="3021" w:type="dxa"/>
            <w:shd w:val="clear" w:color="auto" w:fill="auto"/>
          </w:tcPr>
          <w:p w:rsidR="00A00B5B" w:rsidRPr="00454F12" w:rsidRDefault="00A00B5B" w:rsidP="00FD542B">
            <w:pPr>
              <w:pStyle w:val="Textofarticle"/>
            </w:pPr>
          </w:p>
        </w:tc>
      </w:tr>
      <w:tr w:rsidR="00A00B5B" w:rsidRPr="00454F12" w:rsidTr="00454F12">
        <w:tc>
          <w:tcPr>
            <w:tcW w:w="3020" w:type="dxa"/>
            <w:shd w:val="clear" w:color="auto" w:fill="auto"/>
          </w:tcPr>
          <w:p w:rsidR="00A00B5B" w:rsidRPr="00454F12" w:rsidRDefault="00A00B5B" w:rsidP="00FD542B">
            <w:pPr>
              <w:pStyle w:val="Textofarticle"/>
            </w:pPr>
          </w:p>
        </w:tc>
        <w:tc>
          <w:tcPr>
            <w:tcW w:w="3021" w:type="dxa"/>
            <w:shd w:val="clear" w:color="auto" w:fill="auto"/>
          </w:tcPr>
          <w:p w:rsidR="00A00B5B" w:rsidRPr="00454F12" w:rsidRDefault="00A00B5B" w:rsidP="00FD542B">
            <w:pPr>
              <w:pStyle w:val="Textofarticle"/>
            </w:pPr>
          </w:p>
        </w:tc>
        <w:tc>
          <w:tcPr>
            <w:tcW w:w="3021" w:type="dxa"/>
            <w:shd w:val="clear" w:color="auto" w:fill="auto"/>
          </w:tcPr>
          <w:p w:rsidR="00A00B5B" w:rsidRPr="00454F12" w:rsidRDefault="00A00B5B" w:rsidP="00FD542B">
            <w:pPr>
              <w:pStyle w:val="Textofarticle"/>
            </w:pPr>
          </w:p>
        </w:tc>
      </w:tr>
      <w:tr w:rsidR="00A00B5B" w:rsidRPr="00454F12" w:rsidTr="00454F12">
        <w:tc>
          <w:tcPr>
            <w:tcW w:w="3020" w:type="dxa"/>
            <w:shd w:val="clear" w:color="auto" w:fill="auto"/>
          </w:tcPr>
          <w:p w:rsidR="00A00B5B" w:rsidRPr="00454F12" w:rsidRDefault="00A00B5B" w:rsidP="00FD542B">
            <w:pPr>
              <w:pStyle w:val="Textofarticle"/>
            </w:pPr>
          </w:p>
        </w:tc>
        <w:tc>
          <w:tcPr>
            <w:tcW w:w="3021" w:type="dxa"/>
            <w:shd w:val="clear" w:color="auto" w:fill="auto"/>
          </w:tcPr>
          <w:p w:rsidR="00A00B5B" w:rsidRPr="00454F12" w:rsidRDefault="00A00B5B" w:rsidP="00FD542B">
            <w:pPr>
              <w:pStyle w:val="Textofarticle"/>
            </w:pPr>
          </w:p>
        </w:tc>
        <w:tc>
          <w:tcPr>
            <w:tcW w:w="3021" w:type="dxa"/>
            <w:shd w:val="clear" w:color="auto" w:fill="auto"/>
          </w:tcPr>
          <w:p w:rsidR="00A00B5B" w:rsidRPr="00454F12" w:rsidRDefault="00A00B5B" w:rsidP="00FD542B">
            <w:pPr>
              <w:pStyle w:val="Textofarticle"/>
            </w:pPr>
          </w:p>
        </w:tc>
      </w:tr>
      <w:tr w:rsidR="00A00B5B" w:rsidRPr="00454F12" w:rsidTr="00454F12">
        <w:tc>
          <w:tcPr>
            <w:tcW w:w="3020" w:type="dxa"/>
            <w:shd w:val="clear" w:color="auto" w:fill="auto"/>
          </w:tcPr>
          <w:p w:rsidR="00A00B5B" w:rsidRPr="00454F12" w:rsidRDefault="00A00B5B" w:rsidP="00FD542B">
            <w:pPr>
              <w:pStyle w:val="Textofarticle"/>
            </w:pPr>
          </w:p>
        </w:tc>
        <w:tc>
          <w:tcPr>
            <w:tcW w:w="3021" w:type="dxa"/>
            <w:shd w:val="clear" w:color="auto" w:fill="auto"/>
          </w:tcPr>
          <w:p w:rsidR="00A00B5B" w:rsidRPr="00454F12" w:rsidRDefault="00A00B5B" w:rsidP="00FD542B">
            <w:pPr>
              <w:pStyle w:val="Textofarticle"/>
            </w:pPr>
          </w:p>
        </w:tc>
        <w:tc>
          <w:tcPr>
            <w:tcW w:w="3021" w:type="dxa"/>
            <w:shd w:val="clear" w:color="auto" w:fill="auto"/>
          </w:tcPr>
          <w:p w:rsidR="00A00B5B" w:rsidRPr="00454F12" w:rsidRDefault="00A00B5B" w:rsidP="00FD542B">
            <w:pPr>
              <w:pStyle w:val="Textofarticle"/>
            </w:pPr>
          </w:p>
        </w:tc>
      </w:tr>
    </w:tbl>
    <w:p w:rsidR="00A00B5B" w:rsidRDefault="00A00B5B" w:rsidP="00FD542B">
      <w:pPr>
        <w:pStyle w:val="Textofarticle"/>
      </w:pPr>
    </w:p>
    <w:p w:rsidR="004E6B43" w:rsidRDefault="00FD542B" w:rsidP="00FD542B">
      <w:pPr>
        <w:pStyle w:val="Textofarticle"/>
      </w:pP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articleText of article Text of article 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articleText of article Text of article 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articleText of article Text of article 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articleText of article Text of article 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 xml:space="preserve">Text of </w:t>
      </w:r>
      <w:r>
        <w:lastRenderedPageBreak/>
        <w:t>article Text of article</w:t>
      </w:r>
      <w:r w:rsidRPr="00FD542B">
        <w:t xml:space="preserve"> </w:t>
      </w:r>
      <w:r>
        <w:t>Text of article Text of article</w:t>
      </w:r>
      <w:r w:rsidRPr="00FD542B">
        <w:t xml:space="preserve"> </w:t>
      </w:r>
      <w:r>
        <w:t>Text of article</w:t>
      </w:r>
      <w:r w:rsidR="00A00B5B">
        <w:t xml:space="preserve"> 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A00B5B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A00B5B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A00B5B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A00B5B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A00B5B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A00B5B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</w:p>
    <w:p w:rsidR="001B0EF1" w:rsidRDefault="001B0EF1" w:rsidP="001B0EF1">
      <w:pPr>
        <w:pStyle w:val="Nadpis11"/>
      </w:pPr>
      <w:r>
        <w:t>Conclusion</w:t>
      </w:r>
    </w:p>
    <w:p w:rsidR="001B0EF1" w:rsidRDefault="001B0EF1" w:rsidP="00FD542B">
      <w:pPr>
        <w:pStyle w:val="Textofarticle"/>
      </w:pPr>
      <w:r>
        <w:t>Text of article</w:t>
      </w:r>
      <w:r w:rsidRPr="001B0EF1">
        <w:t xml:space="preserve"> </w:t>
      </w:r>
      <w:r>
        <w:t>Text of article</w:t>
      </w:r>
      <w:r w:rsidRPr="001B0EF1">
        <w:t xml:space="preserve"> </w:t>
      </w:r>
      <w:r>
        <w:t>Text of article</w:t>
      </w:r>
      <w:r w:rsidRPr="001B0EF1">
        <w:t xml:space="preserve"> </w:t>
      </w:r>
      <w:r>
        <w:t>Text of article</w:t>
      </w:r>
      <w:r w:rsidRPr="001B0EF1">
        <w:t xml:space="preserve"> </w:t>
      </w:r>
      <w:r>
        <w:t>Text of article</w:t>
      </w:r>
      <w:r w:rsidRPr="001B0EF1">
        <w:t xml:space="preserve"> </w:t>
      </w:r>
      <w:r>
        <w:t>Text of article</w:t>
      </w:r>
      <w:r w:rsidRPr="001B0EF1">
        <w:t xml:space="preserve"> </w:t>
      </w:r>
      <w:r>
        <w:t>Text of article</w:t>
      </w:r>
      <w:r w:rsidRPr="001B0EF1">
        <w:t xml:space="preserve"> </w:t>
      </w:r>
      <w:r>
        <w:t>Text of article</w:t>
      </w:r>
      <w:r w:rsidR="00A00B5B">
        <w:t xml:space="preserve"> 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A00B5B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A00B5B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A00B5B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A00B5B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A00B5B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A00B5B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A00B5B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  <w:r w:rsidR="00A00B5B" w:rsidRPr="001B0EF1">
        <w:t xml:space="preserve"> </w:t>
      </w:r>
      <w:r w:rsidR="00A00B5B">
        <w:t>Text of article</w:t>
      </w:r>
    </w:p>
    <w:p w:rsidR="001B0EF1" w:rsidRDefault="001B0EF1" w:rsidP="001B0EF1">
      <w:pPr>
        <w:pStyle w:val="Nadpis11"/>
      </w:pPr>
      <w:r>
        <w:t>Acknowledgement</w:t>
      </w:r>
    </w:p>
    <w:p w:rsidR="001B0EF1" w:rsidRDefault="001B0EF1" w:rsidP="00FD542B">
      <w:pPr>
        <w:pStyle w:val="Textofarticle"/>
      </w:pPr>
      <w:r>
        <w:t>Text of articlev</w:t>
      </w:r>
      <w:r w:rsidRPr="001B0EF1">
        <w:t xml:space="preserve"> </w:t>
      </w:r>
      <w:r>
        <w:t>Text of article</w:t>
      </w:r>
      <w:r w:rsidRPr="001B0EF1">
        <w:t xml:space="preserve"> </w:t>
      </w:r>
      <w:r>
        <w:t>Text of article</w:t>
      </w:r>
      <w:r w:rsidRPr="001B0EF1">
        <w:t xml:space="preserve"> </w:t>
      </w:r>
      <w:r>
        <w:t>Text of article</w:t>
      </w:r>
      <w:r w:rsidRPr="001B0EF1">
        <w:t xml:space="preserve"> </w:t>
      </w:r>
      <w:r>
        <w:t>Text of article</w:t>
      </w:r>
      <w:r w:rsidRPr="001B0EF1">
        <w:t xml:space="preserve"> </w:t>
      </w:r>
      <w:r>
        <w:t>Text of article</w:t>
      </w:r>
      <w:r w:rsidRPr="001B0EF1">
        <w:t xml:space="preserve"> </w:t>
      </w:r>
      <w:r>
        <w:t>Text of article</w:t>
      </w:r>
      <w:r w:rsidRPr="001B0EF1">
        <w:t xml:space="preserve"> </w:t>
      </w:r>
      <w:r>
        <w:t>Text of article</w:t>
      </w:r>
    </w:p>
    <w:p w:rsidR="001B0EF1" w:rsidRDefault="00B66428" w:rsidP="001B0EF1">
      <w:pPr>
        <w:pStyle w:val="Nadpis11"/>
      </w:pPr>
      <w:r>
        <w:t>Reference</w:t>
      </w:r>
      <w:r w:rsidR="00454F12">
        <w:t>s</w:t>
      </w:r>
    </w:p>
    <w:p w:rsidR="00B66428" w:rsidRDefault="00B66428" w:rsidP="00693767">
      <w:pPr>
        <w:pStyle w:val="Textofarticle"/>
      </w:pPr>
      <w:r w:rsidRPr="00B66428">
        <w:t>It is important to refer all the items from the Reference</w:t>
      </w:r>
      <w:r w:rsidR="00454F12">
        <w:t>s</w:t>
      </w:r>
      <w:r w:rsidRPr="00B66428">
        <w:t xml:space="preserve">. </w:t>
      </w:r>
      <w:r>
        <w:t>Please, d</w:t>
      </w:r>
      <w:r w:rsidRPr="00B66428">
        <w:t>on’t put t</w:t>
      </w:r>
      <w:r>
        <w:t>he bibliography in the footnote.</w:t>
      </w:r>
    </w:p>
    <w:p w:rsidR="00693767" w:rsidRDefault="00693767" w:rsidP="00693767">
      <w:pPr>
        <w:pStyle w:val="Textofarticle"/>
      </w:pPr>
      <w:r>
        <w:t xml:space="preserve">Authors can use APA style for </w:t>
      </w:r>
      <w:r w:rsidRPr="00454F12">
        <w:rPr>
          <w:u w:val="single"/>
        </w:rPr>
        <w:t>educational</w:t>
      </w:r>
      <w:r>
        <w:t xml:space="preserve"> articles; see</w:t>
      </w:r>
    </w:p>
    <w:p w:rsidR="00693767" w:rsidRDefault="00693767" w:rsidP="00B66428">
      <w:pPr>
        <w:pStyle w:val="Textofarticle"/>
        <w:ind w:firstLine="708"/>
      </w:pPr>
      <w:r>
        <w:t xml:space="preserve"> </w:t>
      </w:r>
      <w:r w:rsidRPr="00693767">
        <w:t>https://www.library.cornell.edu/research/citation/apa</w:t>
      </w:r>
    </w:p>
    <w:p w:rsidR="00693767" w:rsidRDefault="00693767" w:rsidP="00693767">
      <w:pPr>
        <w:pStyle w:val="Textofarticle"/>
      </w:pPr>
      <w:r>
        <w:t xml:space="preserve">Authors can use AMS style for </w:t>
      </w:r>
      <w:r w:rsidRPr="00454F12">
        <w:rPr>
          <w:u w:val="single"/>
        </w:rPr>
        <w:t>mathematical</w:t>
      </w:r>
      <w:r>
        <w:t xml:space="preserve"> articles; see</w:t>
      </w:r>
    </w:p>
    <w:p w:rsidR="00693767" w:rsidRPr="00693767" w:rsidRDefault="00693767" w:rsidP="00B66428">
      <w:pPr>
        <w:pStyle w:val="Textofarticle"/>
        <w:ind w:firstLine="708"/>
      </w:pPr>
      <w:r w:rsidRPr="00693767">
        <w:t>http://www.ams.org/publications/authors/tex/author-handbook/</w:t>
      </w:r>
    </w:p>
    <w:sectPr w:rsidR="00693767" w:rsidRPr="00693767" w:rsidSect="00D87C57">
      <w:headerReference w:type="even" r:id="rId9"/>
      <w:headerReference w:type="default" r:id="rId10"/>
      <w:headerReference w:type="first" r:id="rId11"/>
      <w:footnotePr>
        <w:numFmt w:val="chicago"/>
        <w:numRestart w:val="eachPage"/>
      </w:footnotePr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7F39" w:rsidRDefault="00F17F39" w:rsidP="00D87C57">
      <w:pPr>
        <w:spacing w:after="0" w:line="240" w:lineRule="auto"/>
      </w:pPr>
      <w:r>
        <w:separator/>
      </w:r>
    </w:p>
  </w:endnote>
  <w:endnote w:type="continuationSeparator" w:id="1">
    <w:p w:rsidR="00F17F39" w:rsidRDefault="00F17F39" w:rsidP="00D87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7F39" w:rsidRDefault="00F17F39" w:rsidP="00D87C57">
      <w:pPr>
        <w:spacing w:after="0" w:line="240" w:lineRule="auto"/>
      </w:pPr>
      <w:r>
        <w:separator/>
      </w:r>
    </w:p>
  </w:footnote>
  <w:footnote w:type="continuationSeparator" w:id="1">
    <w:p w:rsidR="00F17F39" w:rsidRDefault="00F17F39" w:rsidP="00D87C57">
      <w:pPr>
        <w:spacing w:after="0" w:line="240" w:lineRule="auto"/>
      </w:pPr>
      <w:r>
        <w:continuationSeparator/>
      </w:r>
    </w:p>
  </w:footnote>
  <w:footnote w:id="2">
    <w:p w:rsidR="00A10F0F" w:rsidRDefault="00A10F0F">
      <w:pPr>
        <w:pStyle w:val="Textpoznmkypodiarou"/>
      </w:pPr>
      <w:r>
        <w:rPr>
          <w:rStyle w:val="Odkaznapoznmkupodiarou"/>
        </w:rPr>
        <w:footnoteRef/>
      </w:r>
      <w:r>
        <w:t xml:space="preserve">Corresponding author; </w:t>
      </w:r>
      <w:r w:rsidRPr="00A10F0F">
        <w:t>email: jsmith@uni.com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42B" w:rsidRDefault="007A55EC" w:rsidP="006D0AD8">
    <w:pPr>
      <w:pStyle w:val="Hlavika"/>
      <w:pBdr>
        <w:bottom w:val="single" w:sz="4" w:space="1" w:color="auto"/>
      </w:pBdr>
      <w:tabs>
        <w:tab w:val="clear" w:pos="4536"/>
        <w:tab w:val="center" w:pos="567"/>
      </w:tabs>
    </w:pPr>
    <w:r>
      <w:fldChar w:fldCharType="begin"/>
    </w:r>
    <w:r w:rsidR="00FD542B">
      <w:instrText>PAGE   \* MERGEFORMAT</w:instrText>
    </w:r>
    <w:r>
      <w:fldChar w:fldCharType="separate"/>
    </w:r>
    <w:r w:rsidR="00AD2BAF">
      <w:rPr>
        <w:noProof/>
      </w:rPr>
      <w:t>4</w:t>
    </w:r>
    <w:r>
      <w:fldChar w:fldCharType="end"/>
    </w:r>
    <w:r w:rsidR="00A10F0F">
      <w:tab/>
    </w:r>
    <w:r w:rsidR="00A10F0F">
      <w:tab/>
    </w:r>
    <w:r w:rsidR="006D0AD8">
      <w:t>Acta Mathematica Nitriensia, Vol. 1, No. 1, p. XXX-YYY</w:t>
    </w:r>
    <w:r w:rsidR="00A10F0F">
      <w:t xml:space="preserve"> </w:t>
    </w:r>
  </w:p>
  <w:p w:rsidR="00FD542B" w:rsidRPr="00FD542B" w:rsidRDefault="00FD542B" w:rsidP="00FD542B">
    <w:pPr>
      <w:pStyle w:val="Hlavik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F0F" w:rsidRDefault="00C37073" w:rsidP="006D0AD8">
    <w:pPr>
      <w:pStyle w:val="Hlavika"/>
      <w:pBdr>
        <w:bottom w:val="single" w:sz="4" w:space="1" w:color="auto"/>
      </w:pBdr>
      <w:tabs>
        <w:tab w:val="clear" w:pos="4536"/>
        <w:tab w:val="center" w:pos="8505"/>
      </w:tabs>
      <w:jc w:val="right"/>
    </w:pPr>
    <w:r w:rsidRPr="00C37073">
      <w:t xml:space="preserve">Author´s </w:t>
    </w:r>
    <w:r w:rsidR="006D0AD8" w:rsidRPr="00C37073">
      <w:t xml:space="preserve">Name: </w:t>
    </w:r>
    <w:r w:rsidR="00693767">
      <w:t>Reduced t</w:t>
    </w:r>
    <w:r w:rsidR="006D0AD8" w:rsidRPr="00C37073">
      <w:t>itle</w:t>
    </w:r>
    <w:r>
      <w:t xml:space="preserve"> of </w:t>
    </w:r>
    <w:r w:rsidR="00693767">
      <w:t>a</w:t>
    </w:r>
    <w:r>
      <w:t>rticle</w:t>
    </w:r>
    <w:r w:rsidR="00693767">
      <w:t xml:space="preserve"> to one line</w:t>
    </w:r>
    <w:r w:rsidR="00A10F0F">
      <w:tab/>
    </w:r>
    <w:r w:rsidR="00A10F0F">
      <w:tab/>
    </w:r>
    <w:r w:rsidR="007A55EC">
      <w:fldChar w:fldCharType="begin"/>
    </w:r>
    <w:r w:rsidR="00A10F0F">
      <w:instrText>PAGE   \* MERGEFORMAT</w:instrText>
    </w:r>
    <w:r w:rsidR="007A55EC">
      <w:fldChar w:fldCharType="separate"/>
    </w:r>
    <w:r w:rsidR="00AD2BAF">
      <w:rPr>
        <w:noProof/>
      </w:rPr>
      <w:t>5</w:t>
    </w:r>
    <w:r w:rsidR="007A55EC">
      <w:fldChar w:fldCharType="end"/>
    </w:r>
  </w:p>
  <w:p w:rsidR="00A10F0F" w:rsidRDefault="00A10F0F">
    <w:pPr>
      <w:pStyle w:val="Hlavik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4A0"/>
    </w:tblPr>
    <w:tblGrid>
      <w:gridCol w:w="1985"/>
      <w:gridCol w:w="7077"/>
    </w:tblGrid>
    <w:tr w:rsidR="006D0AD8" w:rsidRPr="00454F12" w:rsidTr="00454F12">
      <w:tc>
        <w:tcPr>
          <w:tcW w:w="1985" w:type="dxa"/>
          <w:shd w:val="clear" w:color="auto" w:fill="auto"/>
        </w:tcPr>
        <w:p w:rsidR="006D0AD8" w:rsidRPr="00454F12" w:rsidRDefault="00915C59">
          <w:pPr>
            <w:pStyle w:val="Hlavika"/>
            <w:rPr>
              <w:sz w:val="20"/>
              <w:szCs w:val="20"/>
            </w:rPr>
          </w:pPr>
          <w:r w:rsidRPr="00454F12">
            <w:rPr>
              <w:noProof/>
              <w:sz w:val="20"/>
              <w:szCs w:val="20"/>
              <w:lang w:val="cs-CZ" w:eastAsia="cs-CZ"/>
            </w:rPr>
            <w:drawing>
              <wp:inline distT="0" distB="0" distL="0" distR="0">
                <wp:extent cx="1028700" cy="600075"/>
                <wp:effectExtent l="0" t="0" r="0" b="9525"/>
                <wp:docPr id="2" name="Obrázok 2" descr="C:\Users\Kitti\AppData\Local\Temp\AM_nitriensia_logo_tp font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ok 2" descr="C:\Users\Kitti\AppData\Local\Temp\AM_nitriensia_logo_tp font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77" w:type="dxa"/>
          <w:shd w:val="clear" w:color="auto" w:fill="auto"/>
        </w:tcPr>
        <w:p w:rsidR="006D0AD8" w:rsidRPr="00454F12" w:rsidRDefault="006D0AD8" w:rsidP="00454F12">
          <w:pPr>
            <w:pStyle w:val="Hlavika"/>
            <w:spacing w:line="360" w:lineRule="auto"/>
            <w:jc w:val="right"/>
            <w:rPr>
              <w:sz w:val="20"/>
              <w:szCs w:val="20"/>
            </w:rPr>
          </w:pPr>
          <w:r w:rsidRPr="00454F12">
            <w:rPr>
              <w:sz w:val="20"/>
              <w:szCs w:val="20"/>
            </w:rPr>
            <w:t>Acta Mathematica Nitriensia</w:t>
          </w:r>
        </w:p>
        <w:p w:rsidR="006D0AD8" w:rsidRPr="00454F12" w:rsidRDefault="006D0AD8" w:rsidP="00454F12">
          <w:pPr>
            <w:pStyle w:val="Hlavika"/>
            <w:spacing w:line="360" w:lineRule="auto"/>
            <w:jc w:val="right"/>
            <w:rPr>
              <w:sz w:val="20"/>
              <w:szCs w:val="20"/>
            </w:rPr>
          </w:pPr>
          <w:r w:rsidRPr="00454F12">
            <w:rPr>
              <w:sz w:val="20"/>
              <w:szCs w:val="20"/>
            </w:rPr>
            <w:t>Vol. 1, No. 1, p. x – y</w:t>
          </w:r>
        </w:p>
        <w:p w:rsidR="006D0AD8" w:rsidRPr="00454F12" w:rsidRDefault="006D0AD8" w:rsidP="00454F12">
          <w:pPr>
            <w:pStyle w:val="Hlavika"/>
            <w:spacing w:line="360" w:lineRule="auto"/>
            <w:jc w:val="right"/>
            <w:rPr>
              <w:sz w:val="20"/>
              <w:szCs w:val="20"/>
            </w:rPr>
          </w:pPr>
          <w:r w:rsidRPr="00454F12">
            <w:rPr>
              <w:sz w:val="20"/>
              <w:szCs w:val="20"/>
            </w:rPr>
            <w:t>ISSN XXXX-YYYY</w:t>
          </w:r>
        </w:p>
      </w:tc>
    </w:tr>
  </w:tbl>
  <w:p w:rsidR="00FD542B" w:rsidRDefault="00FD542B">
    <w:pPr>
      <w:pStyle w:val="Hlavika"/>
      <w:rPr>
        <w:sz w:val="20"/>
        <w:szCs w:val="20"/>
      </w:rPr>
    </w:pPr>
  </w:p>
  <w:p w:rsidR="00FD542B" w:rsidRPr="004E5C20" w:rsidRDefault="00FD542B">
    <w:pPr>
      <w:pStyle w:val="Hlavika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E4A80"/>
    <w:multiLevelType w:val="multilevel"/>
    <w:tmpl w:val="8B163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1021"/>
  <w:stylePaneSortMethod w:val="0000"/>
  <w:defaultTabStop w:val="708"/>
  <w:hyphenationZone w:val="425"/>
  <w:evenAndOddHeaders/>
  <w:characterSpacingControl w:val="doNotCompress"/>
  <w:hdrShapeDefaults>
    <o:shapedefaults v:ext="edit" spidmax="5122"/>
  </w:hdrShapeDefaults>
  <w:footnotePr>
    <w:numFmt w:val="chicago"/>
    <w:numRestart w:val="eachPage"/>
    <w:footnote w:id="0"/>
    <w:footnote w:id="1"/>
  </w:footnotePr>
  <w:endnotePr>
    <w:endnote w:id="0"/>
    <w:endnote w:id="1"/>
  </w:endnotePr>
  <w:compat/>
  <w:rsids>
    <w:rsidRoot w:val="00F17F39"/>
    <w:rsid w:val="000714C5"/>
    <w:rsid w:val="000A1C04"/>
    <w:rsid w:val="0011734D"/>
    <w:rsid w:val="001823BA"/>
    <w:rsid w:val="001B0EF1"/>
    <w:rsid w:val="001B620D"/>
    <w:rsid w:val="00231A54"/>
    <w:rsid w:val="00290EE2"/>
    <w:rsid w:val="003B5194"/>
    <w:rsid w:val="00402668"/>
    <w:rsid w:val="00413BFD"/>
    <w:rsid w:val="00454F12"/>
    <w:rsid w:val="004638C3"/>
    <w:rsid w:val="004E5C20"/>
    <w:rsid w:val="004E6B43"/>
    <w:rsid w:val="00570207"/>
    <w:rsid w:val="00606081"/>
    <w:rsid w:val="0068642B"/>
    <w:rsid w:val="00693767"/>
    <w:rsid w:val="006D0AD8"/>
    <w:rsid w:val="007A55EC"/>
    <w:rsid w:val="007F6415"/>
    <w:rsid w:val="00864E65"/>
    <w:rsid w:val="0088392F"/>
    <w:rsid w:val="00915C59"/>
    <w:rsid w:val="009C59F5"/>
    <w:rsid w:val="00A00B5B"/>
    <w:rsid w:val="00A10F0F"/>
    <w:rsid w:val="00AD2BAF"/>
    <w:rsid w:val="00B12E9C"/>
    <w:rsid w:val="00B66428"/>
    <w:rsid w:val="00C302C7"/>
    <w:rsid w:val="00C37073"/>
    <w:rsid w:val="00D87C57"/>
    <w:rsid w:val="00F17F39"/>
    <w:rsid w:val="00FD54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31A54"/>
    <w:pPr>
      <w:spacing w:after="160" w:line="259" w:lineRule="auto"/>
    </w:pPr>
    <w:rPr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rsid w:val="00231A54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D87C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87C57"/>
  </w:style>
  <w:style w:type="paragraph" w:styleId="Pta">
    <w:name w:val="footer"/>
    <w:basedOn w:val="Normlny"/>
    <w:link w:val="PtaChar"/>
    <w:uiPriority w:val="99"/>
    <w:unhideWhenUsed/>
    <w:rsid w:val="00D87C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87C57"/>
  </w:style>
  <w:style w:type="paragraph" w:customStyle="1" w:styleId="Headtitle">
    <w:name w:val="Head title"/>
    <w:basedOn w:val="Normlny"/>
    <w:next w:val="Authorname"/>
    <w:qFormat/>
    <w:rsid w:val="00A10F0F"/>
    <w:pPr>
      <w:spacing w:after="120" w:line="240" w:lineRule="auto"/>
      <w:jc w:val="center"/>
    </w:pPr>
    <w:rPr>
      <w:b/>
      <w:sz w:val="32"/>
    </w:rPr>
  </w:style>
  <w:style w:type="paragraph" w:customStyle="1" w:styleId="Authorname">
    <w:name w:val="Author name"/>
    <w:basedOn w:val="Normlny"/>
    <w:next w:val="Authoraffiliation"/>
    <w:qFormat/>
    <w:rsid w:val="004E6B43"/>
    <w:pPr>
      <w:spacing w:after="120" w:line="240" w:lineRule="auto"/>
      <w:jc w:val="center"/>
    </w:pPr>
    <w:rPr>
      <w:sz w:val="28"/>
    </w:rPr>
  </w:style>
  <w:style w:type="paragraph" w:customStyle="1" w:styleId="Authoraffiliation">
    <w:name w:val="Author affiliation"/>
    <w:basedOn w:val="Normlny"/>
    <w:qFormat/>
    <w:rsid w:val="004E6B43"/>
    <w:pPr>
      <w:spacing w:after="0" w:line="240" w:lineRule="auto"/>
      <w:jc w:val="center"/>
    </w:pPr>
    <w:rPr>
      <w:i/>
      <w:sz w:val="20"/>
    </w:rPr>
  </w:style>
  <w:style w:type="character" w:styleId="Odkaznakomentr">
    <w:name w:val="annotation reference"/>
    <w:uiPriority w:val="99"/>
    <w:semiHidden/>
    <w:unhideWhenUsed/>
    <w:rsid w:val="0057020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0207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semiHidden/>
    <w:rsid w:val="00570207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0207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rsid w:val="00570207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702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570207"/>
    <w:rPr>
      <w:rFonts w:ascii="Segoe UI" w:hAnsi="Segoe UI" w:cs="Segoe UI"/>
      <w:sz w:val="18"/>
      <w:szCs w:val="18"/>
    </w:rPr>
  </w:style>
  <w:style w:type="paragraph" w:customStyle="1" w:styleId="Abstracttitle">
    <w:name w:val="Abstract title"/>
    <w:basedOn w:val="Normlny"/>
    <w:link w:val="AbstracttitleChar"/>
    <w:qFormat/>
    <w:rsid w:val="00570207"/>
    <w:rPr>
      <w:b/>
    </w:rPr>
  </w:style>
  <w:style w:type="paragraph" w:customStyle="1" w:styleId="Abstracttext">
    <w:name w:val="Abstract text"/>
    <w:basedOn w:val="Normlny"/>
    <w:qFormat/>
    <w:rsid w:val="00570207"/>
    <w:pPr>
      <w:jc w:val="both"/>
    </w:pPr>
    <w:rPr>
      <w:sz w:val="20"/>
    </w:rPr>
  </w:style>
  <w:style w:type="paragraph" w:customStyle="1" w:styleId="Textofarticle">
    <w:name w:val="Text of article"/>
    <w:basedOn w:val="Normlny"/>
    <w:qFormat/>
    <w:rsid w:val="00FD542B"/>
    <w:pPr>
      <w:spacing w:after="120" w:line="240" w:lineRule="auto"/>
      <w:jc w:val="both"/>
    </w:pPr>
    <w:rPr>
      <w:sz w:val="24"/>
    </w:rPr>
  </w:style>
  <w:style w:type="paragraph" w:customStyle="1" w:styleId="Nadpis11">
    <w:name w:val="Nadpis 11"/>
    <w:basedOn w:val="Textofarticle"/>
    <w:next w:val="Textofarticle"/>
    <w:qFormat/>
    <w:rsid w:val="00FD542B"/>
    <w:pPr>
      <w:spacing w:before="240"/>
    </w:pPr>
    <w:rPr>
      <w:b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10F0F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link w:val="Textpoznmkypodiarou"/>
    <w:uiPriority w:val="99"/>
    <w:semiHidden/>
    <w:rsid w:val="00A10F0F"/>
    <w:rPr>
      <w:sz w:val="20"/>
      <w:szCs w:val="20"/>
    </w:rPr>
  </w:style>
  <w:style w:type="character" w:styleId="Odkaznapoznmkupodiarou">
    <w:name w:val="footnote reference"/>
    <w:uiPriority w:val="99"/>
    <w:semiHidden/>
    <w:unhideWhenUsed/>
    <w:rsid w:val="00A10F0F"/>
    <w:rPr>
      <w:vertAlign w:val="superscript"/>
    </w:rPr>
  </w:style>
  <w:style w:type="paragraph" w:customStyle="1" w:styleId="Nadpis21">
    <w:name w:val="Nadpis 21"/>
    <w:basedOn w:val="Textofarticle"/>
    <w:next w:val="Textofarticle"/>
    <w:qFormat/>
    <w:rsid w:val="00A10F0F"/>
    <w:rPr>
      <w:b/>
      <w:i/>
    </w:rPr>
  </w:style>
  <w:style w:type="paragraph" w:customStyle="1" w:styleId="Nadpis31">
    <w:name w:val="Nadpis 31"/>
    <w:basedOn w:val="Textofarticle"/>
    <w:next w:val="Textofarticle"/>
    <w:qFormat/>
    <w:rsid w:val="00A10F0F"/>
    <w:rPr>
      <w:i/>
    </w:rPr>
  </w:style>
  <w:style w:type="paragraph" w:customStyle="1" w:styleId="Figure">
    <w:name w:val="Figure"/>
    <w:basedOn w:val="Textofarticle"/>
    <w:next w:val="Popis"/>
    <w:qFormat/>
    <w:rsid w:val="001B0EF1"/>
    <w:pPr>
      <w:jc w:val="center"/>
    </w:pPr>
    <w:rPr>
      <w:noProof/>
      <w:lang w:eastAsia="sk-SK"/>
    </w:rPr>
  </w:style>
  <w:style w:type="paragraph" w:styleId="Popis">
    <w:name w:val="caption"/>
    <w:aliases w:val="Figure Description"/>
    <w:basedOn w:val="Figure"/>
    <w:next w:val="Textofarticle"/>
    <w:uiPriority w:val="35"/>
    <w:unhideWhenUsed/>
    <w:qFormat/>
    <w:rsid w:val="001B0EF1"/>
    <w:pPr>
      <w:spacing w:after="200"/>
    </w:pPr>
    <w:rPr>
      <w:i/>
      <w:iCs/>
      <w:sz w:val="18"/>
      <w:szCs w:val="18"/>
    </w:rPr>
  </w:style>
  <w:style w:type="character" w:styleId="Hypertextovprepojenie">
    <w:name w:val="Hyperlink"/>
    <w:uiPriority w:val="99"/>
    <w:unhideWhenUsed/>
    <w:rsid w:val="001B0EF1"/>
    <w:rPr>
      <w:color w:val="0563C1"/>
      <w:u w:val="single"/>
    </w:rPr>
  </w:style>
  <w:style w:type="table" w:styleId="Mriekatabuky">
    <w:name w:val="Table Grid"/>
    <w:basedOn w:val="Normlnatabuka"/>
    <w:uiPriority w:val="39"/>
    <w:rsid w:val="00A00B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Description">
    <w:name w:val="Table Description"/>
    <w:basedOn w:val="Popis"/>
    <w:next w:val="Textofarticle"/>
    <w:qFormat/>
    <w:rsid w:val="00A00B5B"/>
    <w:pPr>
      <w:keepNext/>
      <w:jc w:val="left"/>
    </w:pPr>
  </w:style>
  <w:style w:type="paragraph" w:customStyle="1" w:styleId="Figuredescription">
    <w:name w:val="Figure description"/>
    <w:basedOn w:val="Popis"/>
    <w:next w:val="Textofarticle"/>
    <w:qFormat/>
    <w:rsid w:val="00A00B5B"/>
    <w:pPr>
      <w:spacing w:after="360"/>
    </w:pPr>
  </w:style>
  <w:style w:type="character" w:customStyle="1" w:styleId="apple-converted-space">
    <w:name w:val="apple-converted-space"/>
    <w:basedOn w:val="Predvolenpsmoodseku"/>
    <w:rsid w:val="00606081"/>
  </w:style>
  <w:style w:type="paragraph" w:customStyle="1" w:styleId="Dates">
    <w:name w:val="Dates"/>
    <w:basedOn w:val="Authoraffiliation"/>
    <w:qFormat/>
    <w:rsid w:val="006D0AD8"/>
    <w:rPr>
      <w:i w:val="0"/>
    </w:rPr>
  </w:style>
  <w:style w:type="character" w:customStyle="1" w:styleId="AbstracttitleChar">
    <w:name w:val="Abstract title Char"/>
    <w:link w:val="Abstracttitle"/>
    <w:rsid w:val="006D0AD8"/>
    <w:rPr>
      <w:rFonts w:ascii="Calibri" w:hAnsi="Calibri"/>
      <w:b/>
    </w:rPr>
  </w:style>
  <w:style w:type="character" w:styleId="PouitHypertextovPrepojenie">
    <w:name w:val="FollowedHyperlink"/>
    <w:uiPriority w:val="99"/>
    <w:semiHidden/>
    <w:unhideWhenUsed/>
    <w:rsid w:val="006D0AD8"/>
    <w:rPr>
      <w:color w:val="954F72"/>
      <w:u w:val="single"/>
    </w:rPr>
  </w:style>
  <w:style w:type="character" w:customStyle="1" w:styleId="Nadpis1Char">
    <w:name w:val="Nadpis 1 Char"/>
    <w:link w:val="Nadpis1"/>
    <w:uiPriority w:val="9"/>
    <w:rsid w:val="00231A54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94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8D36A-31DB-43BA-AE96-857248C90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Template_contribution</Template>
  <TotalTime>1</TotalTime>
  <Pages>5</Pages>
  <Words>2309</Words>
  <Characters>13626</Characters>
  <Application>Microsoft Office Word</Application>
  <DocSecurity>0</DocSecurity>
  <Lines>113</Lines>
  <Paragraphs>31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Lenovo User</cp:lastModifiedBy>
  <cp:revision>1</cp:revision>
  <dcterms:created xsi:type="dcterms:W3CDTF">2015-04-16T10:52:00Z</dcterms:created>
  <dcterms:modified xsi:type="dcterms:W3CDTF">2015-04-16T10:53:00Z</dcterms:modified>
</cp:coreProperties>
</file>